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E051DA1FF45947E1B28C26A4C03BC7F3"/>
        </w:placeholder>
        <w15:appearance w15:val="hidden"/>
      </w:sdtPr>
      <w:sdtEndPr>
        <w:rPr>
          <w:rFonts w:ascii="Segoe UI" w:eastAsia="Times New Roman" w:hAnsi="Segoe UI" w:cs="Segoe UI"/>
          <w:bCs/>
          <w:sz w:val="22"/>
          <w:szCs w:val="22"/>
          <w:lang w:eastAsia="sl-SI"/>
        </w:rPr>
      </w:sdtEndPr>
      <w:sdtContent>
        <w:p w14:paraId="3570E032"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070A4315" wp14:editId="2FBC2025">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4655A7F8"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5F19ABB6"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76DD3E0E"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0A2903B"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1783E5B4" w14:textId="77777777" w:rsidR="004E7581" w:rsidRDefault="004E7581">
      <w:pPr>
        <w:keepNext/>
        <w:spacing w:after="0"/>
        <w:ind w:firstLine="708"/>
        <w:jc w:val="both"/>
        <w:outlineLvl w:val="5"/>
        <w:rPr>
          <w:rFonts w:ascii="Garamond" w:eastAsia="Times New Roman" w:hAnsi="Garamond"/>
          <w:b/>
          <w:lang w:eastAsia="sl-SI"/>
        </w:rPr>
      </w:pPr>
    </w:p>
    <w:p w14:paraId="3A0FDBB2" w14:textId="77777777" w:rsidR="004E7581" w:rsidRDefault="004E7581">
      <w:pPr>
        <w:keepNext/>
        <w:spacing w:after="0"/>
        <w:ind w:firstLine="708"/>
        <w:jc w:val="both"/>
        <w:outlineLvl w:val="5"/>
        <w:rPr>
          <w:rFonts w:ascii="Garamond" w:eastAsia="Times New Roman" w:hAnsi="Garamond"/>
          <w:b/>
          <w:lang w:eastAsia="sl-SI"/>
        </w:rPr>
      </w:pPr>
    </w:p>
    <w:p w14:paraId="0D6C0313" w14:textId="312500C6"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FC52EF">
        <w:rPr>
          <w:rFonts w:ascii="Garamond" w:eastAsia="Calibri" w:hAnsi="Garamond"/>
          <w:u w:val="single"/>
        </w:rPr>
        <w:t>16.10</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FC52EF">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FC52EF">
        <w:rPr>
          <w:rFonts w:ascii="Garamond" w:eastAsia="Calibri" w:hAnsi="Garamond"/>
          <w:b/>
          <w:bCs/>
          <w:u w:val="single"/>
        </w:rPr>
        <w:t>689</w:t>
      </w:r>
      <w:r>
        <w:rPr>
          <w:rFonts w:ascii="Garamond" w:eastAsia="Calibri" w:hAnsi="Garamond"/>
          <w:b/>
          <w:u w:val="single"/>
        </w:rPr>
        <w:t>-2025-BG/VH</w:t>
      </w:r>
    </w:p>
    <w:p w14:paraId="03BEA75A"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4426EB0E" w14:textId="77777777" w:rsidR="004E7581" w:rsidRDefault="004E7581">
      <w:pPr>
        <w:spacing w:after="0"/>
        <w:jc w:val="both"/>
        <w:rPr>
          <w:rFonts w:ascii="Garamond" w:eastAsia="Times New Roman" w:hAnsi="Garamond"/>
          <w:b/>
          <w:lang w:eastAsia="sl-SI"/>
        </w:rPr>
      </w:pPr>
    </w:p>
    <w:p w14:paraId="24145D3E"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3C49CF3E" w14:textId="77777777" w:rsidR="00760C1B" w:rsidRPr="00760C1B" w:rsidRDefault="00760C1B" w:rsidP="00760C1B">
      <w:pPr>
        <w:spacing w:after="0"/>
        <w:jc w:val="both"/>
        <w:rPr>
          <w:rFonts w:ascii="Garamond" w:eastAsia="Times New Roman" w:hAnsi="Garamond"/>
          <w:lang w:eastAsia="sl-SI"/>
        </w:rPr>
      </w:pPr>
    </w:p>
    <w:p w14:paraId="7D81FDBB" w14:textId="2F4C3F8E" w:rsidR="00FC52EF" w:rsidRDefault="00FC52EF">
      <w:pPr>
        <w:jc w:val="both"/>
        <w:rPr>
          <w:rFonts w:ascii="Garamond" w:eastAsia="Calibri" w:hAnsi="Garamond" w:cs="Aptos"/>
          <w:b/>
          <w:bCs/>
          <w:lang w:eastAsia="sl-SI"/>
        </w:rPr>
      </w:pPr>
      <w:r>
        <w:rPr>
          <w:rFonts w:ascii="Garamond" w:eastAsia="Calibri" w:hAnsi="Garamond" w:cs="Aptos"/>
          <w:b/>
          <w:bCs/>
          <w:lang w:eastAsia="sl-SI"/>
        </w:rPr>
        <w:t>»</w:t>
      </w:r>
      <w:r w:rsidRPr="00FC52EF">
        <w:rPr>
          <w:rFonts w:ascii="Garamond" w:eastAsia="Calibri" w:hAnsi="Garamond" w:cs="Aptos"/>
          <w:b/>
          <w:bCs/>
          <w:lang w:eastAsia="sl-SI"/>
        </w:rPr>
        <w:t>POPRAVILO ANALIZATORJA</w:t>
      </w:r>
      <w:r>
        <w:rPr>
          <w:rFonts w:ascii="Garamond" w:eastAsia="Calibri" w:hAnsi="Garamond" w:cs="Aptos"/>
          <w:b/>
          <w:bCs/>
          <w:lang w:eastAsia="sl-SI"/>
        </w:rPr>
        <w:t>«</w:t>
      </w:r>
    </w:p>
    <w:p w14:paraId="7EEE4BD8" w14:textId="49E1FBB4" w:rsidR="00A507D2" w:rsidRPr="00FC52EF" w:rsidRDefault="00FC52EF">
      <w:pPr>
        <w:jc w:val="both"/>
        <w:rPr>
          <w:rFonts w:ascii="Garamond" w:eastAsia="Calibri" w:hAnsi="Garamond"/>
        </w:rPr>
      </w:pPr>
      <w:r w:rsidRPr="00FC52EF">
        <w:rPr>
          <w:rFonts w:ascii="Garamond" w:eastAsia="Calibri" w:hAnsi="Garamond" w:cs="Aptos"/>
          <w:lang w:eastAsia="sl-SI"/>
        </w:rPr>
        <w:t xml:space="preserve">, ki ne porablja dovolj raztopine </w:t>
      </w:r>
      <w:proofErr w:type="spellStart"/>
      <w:r w:rsidRPr="00FC52EF">
        <w:rPr>
          <w:rFonts w:ascii="Garamond" w:eastAsia="Calibri" w:hAnsi="Garamond" w:cs="Aptos"/>
          <w:lang w:eastAsia="sl-SI"/>
        </w:rPr>
        <w:t>NaOH</w:t>
      </w:r>
      <w:proofErr w:type="spellEnd"/>
      <w:r w:rsidRPr="00FC52EF">
        <w:rPr>
          <w:rFonts w:ascii="Garamond" w:eastAsia="Calibri" w:hAnsi="Garamond" w:cs="Aptos"/>
          <w:lang w:eastAsia="sl-SI"/>
        </w:rPr>
        <w:t xml:space="preserve"> za spiranje in je potrebna menjava ventilov in dovodnih cevi.</w:t>
      </w:r>
    </w:p>
    <w:p w14:paraId="741D4E89" w14:textId="4861E817" w:rsidR="00FC52EF" w:rsidRPr="00FC52EF" w:rsidRDefault="00FC52EF">
      <w:pPr>
        <w:jc w:val="both"/>
        <w:rPr>
          <w:rFonts w:ascii="Garamond" w:eastAsia="Calibri" w:hAnsi="Garamond"/>
        </w:rPr>
      </w:pPr>
      <w:r w:rsidRPr="00FC52EF">
        <w:rPr>
          <w:rFonts w:ascii="Garamond" w:eastAsia="Calibri" w:hAnsi="Garamond"/>
        </w:rPr>
        <w:t>(</w:t>
      </w:r>
      <w:r w:rsidRPr="00FC52EF">
        <w:rPr>
          <w:rFonts w:ascii="Garamond" w:eastAsia="Calibri" w:hAnsi="Garamond"/>
        </w:rPr>
        <w:t>S.M.:2812)</w:t>
      </w:r>
    </w:p>
    <w:p w14:paraId="11CDC410" w14:textId="77777777" w:rsidR="00FC52EF" w:rsidRDefault="00FC52EF">
      <w:pPr>
        <w:jc w:val="both"/>
        <w:rPr>
          <w:rFonts w:ascii="Garamond" w:eastAsia="Calibri" w:hAnsi="Garamond"/>
          <w:b/>
          <w:bCs/>
        </w:rPr>
      </w:pPr>
    </w:p>
    <w:p w14:paraId="16E094FB" w14:textId="6F119D55" w:rsidR="00C038D2" w:rsidRDefault="00C038D2">
      <w:pPr>
        <w:jc w:val="both"/>
        <w:rPr>
          <w:rFonts w:ascii="Garamond" w:eastAsia="Calibri" w:hAnsi="Garamond"/>
          <w:b/>
          <w:bCs/>
        </w:rPr>
      </w:pPr>
      <w:r>
        <w:rPr>
          <w:rFonts w:ascii="Garamond" w:eastAsia="Calibri" w:hAnsi="Garamond"/>
          <w:b/>
          <w:bCs/>
        </w:rPr>
        <w:t>Podatki o opremi:</w:t>
      </w:r>
    </w:p>
    <w:p w14:paraId="4122537C" w14:textId="77777777" w:rsidR="00FC52EF" w:rsidRPr="00FC52EF" w:rsidRDefault="00FC52EF" w:rsidP="00FC52EF">
      <w:pPr>
        <w:jc w:val="both"/>
        <w:rPr>
          <w:rFonts w:ascii="Garamond" w:eastAsia="Calibri" w:hAnsi="Garamond"/>
        </w:rPr>
      </w:pPr>
      <w:r w:rsidRPr="00FC52EF">
        <w:rPr>
          <w:rFonts w:ascii="Garamond" w:eastAsia="Calibri" w:hAnsi="Garamond"/>
          <w:color w:val="00B0F0"/>
        </w:rPr>
        <w:t xml:space="preserve">Proizvajalec: </w:t>
      </w:r>
      <w:r w:rsidRPr="00FC52EF">
        <w:rPr>
          <w:rFonts w:ascii="Garamond" w:eastAsia="Calibri" w:hAnsi="Garamond"/>
        </w:rPr>
        <w:t xml:space="preserve">COBAS </w:t>
      </w:r>
    </w:p>
    <w:p w14:paraId="5CE980D4" w14:textId="77777777" w:rsidR="00FC52EF" w:rsidRPr="00FC52EF" w:rsidRDefault="00FC52EF" w:rsidP="00FC52EF">
      <w:pPr>
        <w:jc w:val="both"/>
        <w:rPr>
          <w:rFonts w:ascii="Garamond" w:eastAsia="Calibri" w:hAnsi="Garamond"/>
        </w:rPr>
      </w:pPr>
      <w:r w:rsidRPr="00FC52EF">
        <w:rPr>
          <w:rFonts w:ascii="Garamond" w:eastAsia="Calibri" w:hAnsi="Garamond"/>
          <w:color w:val="00B0F0"/>
        </w:rPr>
        <w:t xml:space="preserve">Tip: </w:t>
      </w:r>
      <w:r w:rsidRPr="00FC52EF">
        <w:rPr>
          <w:rFonts w:ascii="Garamond" w:eastAsia="Calibri" w:hAnsi="Garamond"/>
        </w:rPr>
        <w:t>C501</w:t>
      </w:r>
    </w:p>
    <w:p w14:paraId="05003B7B" w14:textId="77777777" w:rsidR="00FC52EF" w:rsidRPr="00FC52EF" w:rsidRDefault="00FC52EF" w:rsidP="00FC52EF">
      <w:pPr>
        <w:jc w:val="both"/>
        <w:rPr>
          <w:rFonts w:ascii="Garamond" w:eastAsia="Calibri" w:hAnsi="Garamond"/>
        </w:rPr>
      </w:pPr>
      <w:r w:rsidRPr="00FC52EF">
        <w:rPr>
          <w:rFonts w:ascii="Garamond" w:eastAsia="Calibri" w:hAnsi="Garamond"/>
          <w:color w:val="00B0F0"/>
        </w:rPr>
        <w:t xml:space="preserve">Inventarna št.: </w:t>
      </w:r>
      <w:r w:rsidRPr="00FC52EF">
        <w:rPr>
          <w:rFonts w:ascii="Garamond" w:eastAsia="Calibri" w:hAnsi="Garamond"/>
        </w:rPr>
        <w:t>00525718</w:t>
      </w:r>
    </w:p>
    <w:p w14:paraId="74F697D3" w14:textId="77777777" w:rsidR="00FC52EF" w:rsidRPr="00FC52EF" w:rsidRDefault="00FC52EF" w:rsidP="00FC52EF">
      <w:pPr>
        <w:jc w:val="both"/>
        <w:rPr>
          <w:rFonts w:ascii="Garamond" w:eastAsia="Calibri" w:hAnsi="Garamond"/>
        </w:rPr>
      </w:pPr>
      <w:r w:rsidRPr="00FC52EF">
        <w:rPr>
          <w:rFonts w:ascii="Garamond" w:eastAsia="Calibri" w:hAnsi="Garamond"/>
          <w:color w:val="00B0F0"/>
        </w:rPr>
        <w:t xml:space="preserve">Serijska številka: </w:t>
      </w:r>
      <w:r w:rsidRPr="00FC52EF">
        <w:rPr>
          <w:rFonts w:ascii="Garamond" w:eastAsia="Calibri" w:hAnsi="Garamond"/>
        </w:rPr>
        <w:t>0971-13</w:t>
      </w:r>
    </w:p>
    <w:p w14:paraId="40C0303C" w14:textId="332B780F" w:rsidR="008A0764" w:rsidRDefault="00FC52EF" w:rsidP="00FC52EF">
      <w:pPr>
        <w:jc w:val="both"/>
        <w:rPr>
          <w:rFonts w:ascii="Garamond" w:eastAsia="Calibri" w:hAnsi="Garamond"/>
        </w:rPr>
      </w:pPr>
      <w:r w:rsidRPr="00FC52EF">
        <w:rPr>
          <w:rFonts w:ascii="Garamond" w:eastAsia="Calibri" w:hAnsi="Garamond"/>
          <w:color w:val="00B0F0"/>
        </w:rPr>
        <w:t xml:space="preserve">Leto nabave: </w:t>
      </w:r>
      <w:r w:rsidRPr="00FC52EF">
        <w:rPr>
          <w:rFonts w:ascii="Garamond" w:eastAsia="Calibri" w:hAnsi="Garamond"/>
        </w:rPr>
        <w:t>2009 (osnovno sredstvo:2015)</w:t>
      </w:r>
    </w:p>
    <w:p w14:paraId="76BBDB51" w14:textId="77777777" w:rsidR="00FC52EF" w:rsidRDefault="00FC52EF" w:rsidP="00FC52EF">
      <w:pPr>
        <w:jc w:val="both"/>
        <w:rPr>
          <w:rFonts w:ascii="Garamond" w:eastAsia="Calibri" w:hAnsi="Garamond"/>
        </w:rPr>
      </w:pPr>
    </w:p>
    <w:p w14:paraId="2807397A" w14:textId="77777777" w:rsidR="007A03FC" w:rsidRDefault="005B37F7">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3834C254" w14:textId="77777777" w:rsidR="005B37F7" w:rsidRPr="005B37F7" w:rsidRDefault="005B37F7">
      <w:pPr>
        <w:jc w:val="both"/>
        <w:rPr>
          <w:rFonts w:ascii="Garamond" w:eastAsia="Calibri" w:hAnsi="Garamond"/>
        </w:rPr>
      </w:pPr>
    </w:p>
    <w:p w14:paraId="5B0FF585"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E4AC377"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5395F08" w14:textId="77777777" w:rsidR="00A507D2" w:rsidRDefault="00A507D2" w:rsidP="00184272">
      <w:pPr>
        <w:spacing w:after="0"/>
        <w:jc w:val="both"/>
        <w:rPr>
          <w:rFonts w:ascii="Garamond" w:eastAsia="Calibri" w:hAnsi="Garamond"/>
        </w:rPr>
      </w:pPr>
    </w:p>
    <w:p w14:paraId="64FF9596"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3C1A99F9"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391B04F" w14:textId="77777777"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6725B225"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C30216A"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4D7EAF88"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020CDF3"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55899913"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AC257C7"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2CAE3A05"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32F4ABA8"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F6A1DB3" w14:textId="77777777" w:rsidR="00184272" w:rsidRDefault="00184272" w:rsidP="00184272">
      <w:pPr>
        <w:spacing w:after="0"/>
        <w:ind w:left="360"/>
        <w:jc w:val="both"/>
        <w:rPr>
          <w:rFonts w:ascii="Garamond" w:eastAsia="Times New Roman" w:hAnsi="Garamond"/>
          <w:lang w:eastAsia="sl-SI"/>
        </w:rPr>
      </w:pPr>
    </w:p>
    <w:p w14:paraId="55025BC7"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5687D5F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3427EAB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7A64A96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02C49BD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4B9BF1B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38947BB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335B90A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5AC8F05E"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69BA2B9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26278A8A" w14:textId="77777777" w:rsidR="00184272" w:rsidRDefault="00184272" w:rsidP="00184272">
      <w:pPr>
        <w:spacing w:after="0"/>
        <w:jc w:val="both"/>
        <w:rPr>
          <w:rFonts w:ascii="Garamond" w:eastAsia="Times New Roman" w:hAnsi="Garamond"/>
          <w:b/>
          <w:bCs/>
          <w:lang w:eastAsia="sl-SI"/>
        </w:rPr>
      </w:pPr>
    </w:p>
    <w:p w14:paraId="55FA9092"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088912F9" w14:textId="77777777" w:rsidR="00184272" w:rsidRDefault="00184272" w:rsidP="00184272">
      <w:pPr>
        <w:spacing w:after="0"/>
        <w:jc w:val="both"/>
        <w:rPr>
          <w:rFonts w:ascii="Garamond" w:eastAsia="Times New Roman" w:hAnsi="Garamond"/>
          <w:b/>
          <w:bCs/>
          <w:lang w:eastAsia="sl-SI"/>
        </w:rPr>
      </w:pPr>
    </w:p>
    <w:p w14:paraId="0DA99D72"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3F09E0BA"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78FF0FE4"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6C11933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794A7D46" w14:textId="77777777" w:rsidR="00184272" w:rsidRPr="00855790" w:rsidRDefault="00184272" w:rsidP="00184272">
      <w:pPr>
        <w:spacing w:after="0"/>
        <w:ind w:left="420"/>
        <w:contextualSpacing/>
        <w:jc w:val="both"/>
        <w:rPr>
          <w:rFonts w:ascii="Garamond" w:eastAsia="Calibri" w:hAnsi="Garamond"/>
        </w:rPr>
      </w:pPr>
    </w:p>
    <w:p w14:paraId="39B4D8D9"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69EFBE6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2D68000F" w14:textId="77777777" w:rsidR="00184272" w:rsidRDefault="00184272" w:rsidP="00184272">
      <w:pPr>
        <w:jc w:val="both"/>
        <w:rPr>
          <w:rFonts w:ascii="Garamond" w:eastAsia="Calibri" w:hAnsi="Garamond"/>
          <w:b/>
          <w:bCs/>
        </w:rPr>
      </w:pPr>
    </w:p>
    <w:p w14:paraId="09D71159"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1AC14B44" w14:textId="77777777" w:rsidR="00184272" w:rsidRDefault="00184272" w:rsidP="00184272">
      <w:pPr>
        <w:spacing w:after="0"/>
        <w:jc w:val="both"/>
        <w:rPr>
          <w:rFonts w:ascii="Garamond" w:eastAsia="Times New Roman" w:hAnsi="Garamond"/>
          <w:lang w:eastAsia="sl-SI"/>
        </w:rPr>
      </w:pPr>
    </w:p>
    <w:p w14:paraId="04713192"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0587548E"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33C38D00"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7005026D" w14:textId="77777777" w:rsidR="004E7581" w:rsidRDefault="004E7581">
      <w:pPr>
        <w:spacing w:after="0"/>
        <w:jc w:val="both"/>
        <w:rPr>
          <w:rFonts w:ascii="Garamond" w:eastAsia="Times New Roman" w:hAnsi="Garamond"/>
          <w:lang w:eastAsia="sl-SI"/>
        </w:rPr>
      </w:pPr>
    </w:p>
    <w:p w14:paraId="0B3B101A" w14:textId="41462C78"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FC52EF">
        <w:rPr>
          <w:rFonts w:ascii="Garamond" w:eastAsia="Times New Roman" w:hAnsi="Garamond"/>
          <w:b/>
          <w:lang w:eastAsia="sl-SI"/>
        </w:rPr>
        <w:t>689</w:t>
      </w:r>
      <w:r>
        <w:rPr>
          <w:rFonts w:ascii="Garamond" w:eastAsia="Times New Roman" w:hAnsi="Garamond"/>
          <w:b/>
          <w:lang w:eastAsia="sl-SI"/>
        </w:rPr>
        <w:t>_2025</w:t>
      </w:r>
      <w:r>
        <w:rPr>
          <w:rFonts w:ascii="Garamond" w:eastAsia="Calibri" w:hAnsi="Garamond"/>
          <w:b/>
          <w:bCs/>
        </w:rPr>
        <w:t>-</w:t>
      </w:r>
      <w:r w:rsidR="00FC52EF" w:rsidRPr="00FC52EF">
        <w:rPr>
          <w:rFonts w:ascii="Garamond" w:eastAsia="Calibri" w:hAnsi="Garamond" w:cs="Aptos"/>
          <w:b/>
          <w:bCs/>
          <w:lang w:eastAsia="sl-SI"/>
        </w:rPr>
        <w:t>POPRAVILO ANALIZATORJA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FC52EF">
        <w:rPr>
          <w:rFonts w:ascii="Garamond" w:eastAsia="Times New Roman" w:hAnsi="Garamond"/>
          <w:bCs/>
          <w:lang w:eastAsia="sl-SI"/>
        </w:rPr>
        <w:t>20.10</w:t>
      </w:r>
      <w:r>
        <w:rPr>
          <w:rFonts w:ascii="Garamond" w:eastAsia="Times New Roman" w:hAnsi="Garamond"/>
          <w:bCs/>
          <w:lang w:eastAsia="sl-SI"/>
        </w:rPr>
        <w:t>.2025 do 12. ure.</w:t>
      </w:r>
    </w:p>
    <w:p w14:paraId="73E57CB3" w14:textId="77777777" w:rsidR="008A0764" w:rsidRDefault="008A0764" w:rsidP="008A0764">
      <w:pPr>
        <w:spacing w:after="0"/>
        <w:rPr>
          <w:rFonts w:ascii="Garamond" w:eastAsia="Times New Roman" w:hAnsi="Garamond"/>
          <w:b/>
          <w:bCs/>
          <w:lang w:eastAsia="sl-SI"/>
        </w:rPr>
      </w:pPr>
    </w:p>
    <w:p w14:paraId="45EDD544"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501B5D74"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44DD1D7B"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71C0D890" w14:textId="77777777" w:rsidR="004E7581" w:rsidRDefault="004E7581">
      <w:pPr>
        <w:spacing w:after="0"/>
        <w:rPr>
          <w:rFonts w:ascii="Garamond" w:eastAsia="Times New Roman" w:hAnsi="Garamond"/>
          <w:lang w:eastAsia="sl-SI"/>
        </w:rPr>
      </w:pPr>
    </w:p>
    <w:bookmarkEnd w:id="0"/>
    <w:p w14:paraId="0E410733" w14:textId="77777777" w:rsidR="004E7581" w:rsidRDefault="004E7581">
      <w:pPr>
        <w:spacing w:after="0"/>
        <w:rPr>
          <w:rFonts w:ascii="Garamond" w:eastAsia="Times New Roman" w:hAnsi="Garamond"/>
          <w:lang w:eastAsia="sl-SI"/>
        </w:rPr>
      </w:pPr>
    </w:p>
    <w:p w14:paraId="6FBDDECE"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62197647"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62D05F1E" w14:textId="77777777" w:rsidR="00FC52EF" w:rsidRDefault="00FC52EF" w:rsidP="00C70A8B">
      <w:pPr>
        <w:spacing w:after="0"/>
        <w:rPr>
          <w:rFonts w:ascii="Garamond" w:hAnsi="Garamond"/>
          <w:b/>
        </w:rPr>
      </w:pPr>
    </w:p>
    <w:p w14:paraId="53E9E94D" w14:textId="77777777" w:rsidR="00FC52EF" w:rsidRDefault="00FC52EF" w:rsidP="00C70A8B">
      <w:pPr>
        <w:spacing w:after="0"/>
        <w:rPr>
          <w:rFonts w:ascii="Garamond" w:hAnsi="Garamond"/>
          <w:b/>
        </w:rPr>
      </w:pPr>
    </w:p>
    <w:p w14:paraId="7CD9E00F" w14:textId="77777777" w:rsidR="00FC52EF" w:rsidRDefault="00FC52EF" w:rsidP="00C70A8B">
      <w:pPr>
        <w:spacing w:after="0"/>
        <w:rPr>
          <w:rFonts w:ascii="Garamond" w:hAnsi="Garamond"/>
          <w:b/>
        </w:rPr>
      </w:pPr>
    </w:p>
    <w:p w14:paraId="32B46FD9" w14:textId="77777777" w:rsidR="00FC52EF" w:rsidRDefault="00FC52EF" w:rsidP="00C70A8B">
      <w:pPr>
        <w:spacing w:after="0"/>
        <w:rPr>
          <w:rFonts w:ascii="Garamond" w:hAnsi="Garamond"/>
          <w:b/>
        </w:rPr>
      </w:pPr>
    </w:p>
    <w:p w14:paraId="0E05BBB8" w14:textId="77777777" w:rsidR="00FC52EF" w:rsidRDefault="00FC52EF" w:rsidP="00C70A8B">
      <w:pPr>
        <w:spacing w:after="0"/>
        <w:rPr>
          <w:rFonts w:ascii="Garamond" w:hAnsi="Garamond"/>
          <w:b/>
        </w:rPr>
      </w:pPr>
    </w:p>
    <w:p w14:paraId="3684F2C3" w14:textId="77777777" w:rsidR="00FC52EF" w:rsidRDefault="00FC52EF" w:rsidP="00C70A8B">
      <w:pPr>
        <w:spacing w:after="0"/>
        <w:rPr>
          <w:rFonts w:ascii="Garamond" w:hAnsi="Garamond"/>
          <w:b/>
        </w:rPr>
      </w:pPr>
    </w:p>
    <w:p w14:paraId="3AC2D569" w14:textId="77777777" w:rsidR="00FC52EF" w:rsidRDefault="00FC52EF" w:rsidP="00C70A8B">
      <w:pPr>
        <w:spacing w:after="0"/>
        <w:rPr>
          <w:rFonts w:ascii="Garamond" w:hAnsi="Garamond"/>
          <w:b/>
        </w:rPr>
      </w:pPr>
    </w:p>
    <w:p w14:paraId="167A23E8" w14:textId="77777777" w:rsidR="00FC52EF" w:rsidRDefault="00FC52EF" w:rsidP="00C70A8B">
      <w:pPr>
        <w:spacing w:after="0"/>
        <w:rPr>
          <w:rFonts w:ascii="Garamond" w:hAnsi="Garamond"/>
          <w:b/>
        </w:rPr>
      </w:pPr>
    </w:p>
    <w:p w14:paraId="74EB845D" w14:textId="77777777" w:rsidR="00FC52EF" w:rsidRDefault="00FC52EF" w:rsidP="00C70A8B">
      <w:pPr>
        <w:spacing w:after="0"/>
        <w:rPr>
          <w:rFonts w:ascii="Garamond" w:hAnsi="Garamond"/>
          <w:b/>
        </w:rPr>
      </w:pPr>
    </w:p>
    <w:p w14:paraId="19CEF586" w14:textId="77777777" w:rsidR="00FC52EF" w:rsidRDefault="00FC52EF" w:rsidP="00C70A8B">
      <w:pPr>
        <w:spacing w:after="0"/>
        <w:rPr>
          <w:rFonts w:ascii="Garamond" w:hAnsi="Garamond"/>
          <w:b/>
        </w:rPr>
      </w:pPr>
    </w:p>
    <w:p w14:paraId="2E77E4C8" w14:textId="77777777" w:rsidR="00FC52EF" w:rsidRDefault="00FC52EF" w:rsidP="00C70A8B">
      <w:pPr>
        <w:spacing w:after="0"/>
        <w:rPr>
          <w:rFonts w:ascii="Garamond" w:hAnsi="Garamond"/>
          <w:b/>
        </w:rPr>
      </w:pPr>
    </w:p>
    <w:p w14:paraId="6C8D3321" w14:textId="77777777" w:rsidR="00FC52EF" w:rsidRDefault="00FC52EF" w:rsidP="00C70A8B">
      <w:pPr>
        <w:spacing w:after="0"/>
        <w:rPr>
          <w:rFonts w:ascii="Garamond" w:hAnsi="Garamond"/>
          <w:b/>
        </w:rPr>
      </w:pPr>
    </w:p>
    <w:p w14:paraId="20E3C04E" w14:textId="77777777" w:rsidR="00FC52EF" w:rsidRDefault="00FC52EF" w:rsidP="00C70A8B">
      <w:pPr>
        <w:spacing w:after="0"/>
        <w:rPr>
          <w:rFonts w:ascii="Garamond" w:hAnsi="Garamond"/>
          <w:b/>
        </w:rPr>
      </w:pPr>
    </w:p>
    <w:p w14:paraId="4D9B8293" w14:textId="77777777" w:rsidR="00FC52EF" w:rsidRDefault="00FC52EF" w:rsidP="00C70A8B">
      <w:pPr>
        <w:spacing w:after="0"/>
        <w:rPr>
          <w:rFonts w:ascii="Garamond" w:hAnsi="Garamond"/>
          <w:b/>
        </w:rPr>
      </w:pPr>
    </w:p>
    <w:p w14:paraId="5EB9BC86" w14:textId="77777777" w:rsidR="00FC52EF" w:rsidRDefault="00FC52EF" w:rsidP="00C70A8B">
      <w:pPr>
        <w:spacing w:after="0"/>
        <w:rPr>
          <w:rFonts w:ascii="Garamond" w:hAnsi="Garamond"/>
          <w:b/>
        </w:rPr>
      </w:pPr>
    </w:p>
    <w:p w14:paraId="1F3F38A5" w14:textId="77777777" w:rsidR="00FC52EF" w:rsidRDefault="00FC52EF" w:rsidP="00C70A8B">
      <w:pPr>
        <w:spacing w:after="0"/>
        <w:rPr>
          <w:rFonts w:ascii="Garamond" w:hAnsi="Garamond"/>
          <w:b/>
        </w:rPr>
      </w:pPr>
    </w:p>
    <w:p w14:paraId="027CAFF2" w14:textId="77777777" w:rsidR="00FC52EF" w:rsidRDefault="00FC52EF" w:rsidP="00C70A8B">
      <w:pPr>
        <w:spacing w:after="0"/>
        <w:rPr>
          <w:rFonts w:ascii="Garamond" w:hAnsi="Garamond"/>
          <w:b/>
        </w:rPr>
      </w:pPr>
    </w:p>
    <w:p w14:paraId="509707CC" w14:textId="77777777" w:rsidR="00FC52EF" w:rsidRDefault="00FC52EF" w:rsidP="00C70A8B">
      <w:pPr>
        <w:spacing w:after="0"/>
        <w:rPr>
          <w:rFonts w:ascii="Garamond" w:hAnsi="Garamond"/>
          <w:b/>
        </w:rPr>
      </w:pPr>
    </w:p>
    <w:p w14:paraId="6DA08687" w14:textId="77777777" w:rsidR="00FC52EF" w:rsidRDefault="00FC52EF" w:rsidP="00C70A8B">
      <w:pPr>
        <w:spacing w:after="0"/>
        <w:rPr>
          <w:rFonts w:ascii="Garamond" w:hAnsi="Garamond"/>
          <w:b/>
        </w:rPr>
      </w:pPr>
    </w:p>
    <w:p w14:paraId="71F3A976" w14:textId="77777777" w:rsidR="00FC52EF" w:rsidRDefault="00FC52EF" w:rsidP="00C70A8B">
      <w:pPr>
        <w:spacing w:after="0"/>
        <w:rPr>
          <w:rFonts w:ascii="Garamond" w:hAnsi="Garamond"/>
          <w:b/>
        </w:rPr>
      </w:pPr>
    </w:p>
    <w:p w14:paraId="72C010D6" w14:textId="77777777" w:rsidR="00FC52EF" w:rsidRDefault="00FC52EF" w:rsidP="00C70A8B">
      <w:pPr>
        <w:spacing w:after="0"/>
        <w:rPr>
          <w:rFonts w:ascii="Garamond" w:hAnsi="Garamond"/>
          <w:b/>
        </w:rPr>
      </w:pPr>
    </w:p>
    <w:p w14:paraId="7F8D746A" w14:textId="77777777" w:rsidR="00FC52EF" w:rsidRDefault="00FC52EF" w:rsidP="00C70A8B">
      <w:pPr>
        <w:spacing w:after="0"/>
        <w:rPr>
          <w:rFonts w:ascii="Garamond" w:hAnsi="Garamond"/>
          <w:b/>
        </w:rPr>
      </w:pPr>
    </w:p>
    <w:p w14:paraId="5D73769F" w14:textId="77777777" w:rsidR="00FC52EF" w:rsidRDefault="00FC52EF" w:rsidP="00C70A8B">
      <w:pPr>
        <w:spacing w:after="0"/>
        <w:rPr>
          <w:rFonts w:ascii="Garamond" w:hAnsi="Garamond"/>
          <w:b/>
        </w:rPr>
      </w:pPr>
    </w:p>
    <w:p w14:paraId="1220D6A7" w14:textId="77777777" w:rsidR="00FC52EF" w:rsidRDefault="00FC52EF" w:rsidP="00C70A8B">
      <w:pPr>
        <w:spacing w:after="0"/>
        <w:rPr>
          <w:rFonts w:ascii="Garamond" w:hAnsi="Garamond"/>
          <w:b/>
        </w:rPr>
      </w:pPr>
    </w:p>
    <w:p w14:paraId="37621B82" w14:textId="77777777" w:rsidR="00FC52EF" w:rsidRDefault="00FC52EF" w:rsidP="00C70A8B">
      <w:pPr>
        <w:spacing w:after="0"/>
        <w:rPr>
          <w:rFonts w:ascii="Garamond" w:hAnsi="Garamond"/>
          <w:b/>
        </w:rPr>
      </w:pPr>
    </w:p>
    <w:p w14:paraId="4FC48478" w14:textId="77777777" w:rsidR="00FC52EF" w:rsidRDefault="00FC52EF" w:rsidP="00C70A8B">
      <w:pPr>
        <w:spacing w:after="0"/>
        <w:rPr>
          <w:rFonts w:ascii="Garamond" w:hAnsi="Garamond"/>
          <w:b/>
        </w:rPr>
      </w:pPr>
    </w:p>
    <w:p w14:paraId="3E4F1ABC" w14:textId="77777777" w:rsidR="00FC52EF" w:rsidRDefault="00FC52EF" w:rsidP="00C70A8B">
      <w:pPr>
        <w:spacing w:after="0"/>
        <w:rPr>
          <w:rFonts w:ascii="Garamond" w:hAnsi="Garamond"/>
          <w:b/>
        </w:rPr>
      </w:pPr>
    </w:p>
    <w:p w14:paraId="47503237" w14:textId="77777777" w:rsidR="00FC52EF" w:rsidRDefault="00FC52EF" w:rsidP="00C70A8B">
      <w:pPr>
        <w:spacing w:after="0"/>
        <w:rPr>
          <w:rFonts w:ascii="Garamond" w:hAnsi="Garamond"/>
          <w:b/>
        </w:rPr>
      </w:pPr>
    </w:p>
    <w:p w14:paraId="1506DC9E" w14:textId="77777777" w:rsidR="00FC52EF" w:rsidRDefault="00FC52EF" w:rsidP="00C70A8B">
      <w:pPr>
        <w:spacing w:after="0"/>
        <w:rPr>
          <w:rFonts w:ascii="Garamond" w:hAnsi="Garamond"/>
          <w:b/>
        </w:rPr>
      </w:pPr>
    </w:p>
    <w:p w14:paraId="16B8A4ED" w14:textId="77777777" w:rsidR="00FC52EF" w:rsidRDefault="00FC52EF" w:rsidP="00C70A8B">
      <w:pPr>
        <w:spacing w:after="0"/>
        <w:rPr>
          <w:rFonts w:ascii="Garamond" w:hAnsi="Garamond"/>
          <w:b/>
        </w:rPr>
      </w:pPr>
    </w:p>
    <w:p w14:paraId="298704F0" w14:textId="77777777" w:rsidR="00FC52EF" w:rsidRDefault="00FC52EF" w:rsidP="00C70A8B">
      <w:pPr>
        <w:spacing w:after="0"/>
        <w:rPr>
          <w:rFonts w:ascii="Garamond" w:hAnsi="Garamond"/>
          <w:b/>
        </w:rPr>
      </w:pPr>
    </w:p>
    <w:p w14:paraId="7A8A6B7A" w14:textId="77777777" w:rsidR="00FC52EF" w:rsidRDefault="00FC52EF" w:rsidP="00C70A8B">
      <w:pPr>
        <w:spacing w:after="0"/>
        <w:rPr>
          <w:rFonts w:ascii="Garamond" w:hAnsi="Garamond"/>
          <w:b/>
        </w:rPr>
      </w:pPr>
    </w:p>
    <w:p w14:paraId="57200E52" w14:textId="77777777" w:rsidR="00FC52EF" w:rsidRDefault="00FC52EF" w:rsidP="00C70A8B">
      <w:pPr>
        <w:spacing w:after="0"/>
        <w:rPr>
          <w:rFonts w:ascii="Garamond" w:hAnsi="Garamond"/>
          <w:b/>
        </w:rPr>
      </w:pPr>
    </w:p>
    <w:p w14:paraId="36609FFA" w14:textId="77777777" w:rsidR="00FC52EF" w:rsidRDefault="00FC52EF" w:rsidP="00C70A8B">
      <w:pPr>
        <w:spacing w:after="0"/>
        <w:rPr>
          <w:rFonts w:ascii="Garamond" w:hAnsi="Garamond"/>
          <w:b/>
        </w:rPr>
      </w:pPr>
    </w:p>
    <w:p w14:paraId="19541130" w14:textId="77777777" w:rsidR="00FC52EF" w:rsidRDefault="00FC52EF" w:rsidP="00C70A8B">
      <w:pPr>
        <w:spacing w:after="0"/>
        <w:rPr>
          <w:rFonts w:ascii="Garamond" w:hAnsi="Garamond"/>
          <w:b/>
        </w:rPr>
      </w:pPr>
    </w:p>
    <w:p w14:paraId="06C4BBB6" w14:textId="77777777" w:rsidR="00FC52EF" w:rsidRDefault="00FC52EF" w:rsidP="00C70A8B">
      <w:pPr>
        <w:spacing w:after="0"/>
        <w:rPr>
          <w:rFonts w:ascii="Garamond" w:hAnsi="Garamond"/>
          <w:b/>
        </w:rPr>
      </w:pPr>
    </w:p>
    <w:p w14:paraId="7B05424F" w14:textId="77777777" w:rsidR="00FC52EF" w:rsidRDefault="00FC52EF" w:rsidP="00C70A8B">
      <w:pPr>
        <w:spacing w:after="0"/>
        <w:rPr>
          <w:rFonts w:ascii="Garamond" w:hAnsi="Garamond"/>
          <w:b/>
        </w:rPr>
      </w:pPr>
    </w:p>
    <w:p w14:paraId="5ACE147D" w14:textId="77777777" w:rsidR="00FC52EF" w:rsidRDefault="00FC52EF" w:rsidP="00C70A8B">
      <w:pPr>
        <w:spacing w:after="0"/>
        <w:rPr>
          <w:rFonts w:ascii="Garamond" w:hAnsi="Garamond"/>
          <w:b/>
        </w:rPr>
      </w:pPr>
    </w:p>
    <w:p w14:paraId="0247DD8A" w14:textId="77777777" w:rsidR="00FC52EF" w:rsidRDefault="00FC52EF" w:rsidP="00C70A8B">
      <w:pPr>
        <w:spacing w:after="0"/>
        <w:rPr>
          <w:rFonts w:ascii="Garamond" w:hAnsi="Garamond"/>
          <w:b/>
        </w:rPr>
      </w:pPr>
    </w:p>
    <w:p w14:paraId="24546A76" w14:textId="77777777" w:rsidR="00FC52EF" w:rsidRDefault="00FC52EF" w:rsidP="00C70A8B">
      <w:pPr>
        <w:spacing w:after="0"/>
        <w:rPr>
          <w:rFonts w:ascii="Garamond" w:hAnsi="Garamond"/>
          <w:b/>
        </w:rPr>
      </w:pPr>
    </w:p>
    <w:p w14:paraId="6BB95645" w14:textId="77777777" w:rsidR="00FC52EF" w:rsidRDefault="00FC52EF" w:rsidP="00C70A8B">
      <w:pPr>
        <w:spacing w:after="0"/>
        <w:rPr>
          <w:rFonts w:ascii="Garamond" w:hAnsi="Garamond"/>
          <w:b/>
        </w:rPr>
      </w:pPr>
    </w:p>
    <w:p w14:paraId="78C3F4BF" w14:textId="77777777" w:rsidR="00FC52EF" w:rsidRDefault="00FC52EF" w:rsidP="00C70A8B">
      <w:pPr>
        <w:spacing w:after="0"/>
        <w:rPr>
          <w:rFonts w:ascii="Garamond" w:hAnsi="Garamond"/>
          <w:b/>
        </w:rPr>
      </w:pPr>
    </w:p>
    <w:p w14:paraId="2EE674AC" w14:textId="77777777" w:rsidR="00FC52EF" w:rsidRDefault="00FC52EF" w:rsidP="00C70A8B">
      <w:pPr>
        <w:spacing w:after="0"/>
        <w:rPr>
          <w:rFonts w:ascii="Garamond" w:hAnsi="Garamond"/>
          <w:b/>
        </w:rPr>
      </w:pPr>
    </w:p>
    <w:p w14:paraId="337CB819" w14:textId="77777777" w:rsidR="00FC52EF" w:rsidRDefault="00FC52EF" w:rsidP="00C70A8B">
      <w:pPr>
        <w:spacing w:after="0"/>
        <w:rPr>
          <w:rFonts w:ascii="Garamond" w:hAnsi="Garamond"/>
          <w:b/>
        </w:rPr>
      </w:pPr>
    </w:p>
    <w:p w14:paraId="2C69E37D" w14:textId="77777777" w:rsidR="00FC52EF" w:rsidRDefault="00FC52EF" w:rsidP="00C70A8B">
      <w:pPr>
        <w:spacing w:after="0"/>
        <w:rPr>
          <w:rFonts w:ascii="Garamond" w:hAnsi="Garamond"/>
          <w:b/>
        </w:rPr>
      </w:pPr>
    </w:p>
    <w:p w14:paraId="0E2B67A4" w14:textId="77777777" w:rsidR="00FC52EF" w:rsidRDefault="00FC52EF" w:rsidP="00C70A8B">
      <w:pPr>
        <w:spacing w:after="0"/>
        <w:rPr>
          <w:rFonts w:ascii="Garamond" w:hAnsi="Garamond"/>
          <w:b/>
        </w:rPr>
      </w:pPr>
    </w:p>
    <w:p w14:paraId="05DB5BF0" w14:textId="75490AAC" w:rsidR="00C70A8B" w:rsidRDefault="00C70A8B" w:rsidP="00C70A8B">
      <w:pPr>
        <w:spacing w:after="0"/>
        <w:rPr>
          <w:rFonts w:ascii="Garamond" w:eastAsia="Times New Roman" w:hAnsi="Garamond"/>
          <w:lang w:eastAsia="sl-SI"/>
        </w:rPr>
      </w:pPr>
      <w:r>
        <w:rPr>
          <w:rFonts w:ascii="Garamond" w:hAnsi="Garamond"/>
          <w:b/>
        </w:rPr>
        <w:lastRenderedPageBreak/>
        <w:t>OBR-2</w:t>
      </w:r>
    </w:p>
    <w:p w14:paraId="4B62A701"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22ADC0A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7EC3D69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3A0BA96F" w14:textId="77777777" w:rsidR="00C70A8B" w:rsidRDefault="00C70A8B" w:rsidP="00C70A8B">
      <w:pPr>
        <w:spacing w:after="0"/>
        <w:jc w:val="both"/>
        <w:rPr>
          <w:rFonts w:ascii="Garamond" w:eastAsia="Times New Roman" w:hAnsi="Garamond" w:cs="Arial"/>
          <w:lang w:eastAsia="sl-SI"/>
        </w:rPr>
      </w:pPr>
    </w:p>
    <w:p w14:paraId="6C6FCDAE"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18327B8F" w14:textId="77777777" w:rsidR="00C70A8B" w:rsidRDefault="00C70A8B" w:rsidP="00C70A8B">
      <w:pPr>
        <w:spacing w:after="0"/>
        <w:jc w:val="both"/>
        <w:rPr>
          <w:rFonts w:ascii="Garamond" w:eastAsia="Times New Roman" w:hAnsi="Garamond" w:cs="Arial"/>
          <w:b/>
          <w:lang w:eastAsia="sl-SI"/>
        </w:rPr>
      </w:pPr>
    </w:p>
    <w:p w14:paraId="63BACD6D"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1067BC7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76B51FD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1D92ED9F" w14:textId="77777777" w:rsidR="00C70A8B" w:rsidRDefault="00C70A8B" w:rsidP="00C70A8B">
      <w:pPr>
        <w:spacing w:after="0"/>
        <w:jc w:val="both"/>
        <w:rPr>
          <w:rFonts w:ascii="Garamond" w:eastAsia="Times New Roman" w:hAnsi="Garamond" w:cs="Arial"/>
          <w:lang w:eastAsia="sl-SI"/>
        </w:rPr>
      </w:pPr>
    </w:p>
    <w:p w14:paraId="28B2ABEE"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697A81A8" w14:textId="77777777" w:rsidR="00C70A8B" w:rsidRDefault="00C70A8B" w:rsidP="00C70A8B">
      <w:pPr>
        <w:spacing w:after="0"/>
        <w:jc w:val="both"/>
        <w:rPr>
          <w:rFonts w:ascii="Garamond" w:eastAsia="Times New Roman" w:hAnsi="Garamond" w:cs="Arial"/>
          <w:lang w:eastAsia="sl-SI"/>
        </w:rPr>
      </w:pPr>
    </w:p>
    <w:p w14:paraId="1BCCECB7"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1FA1E46D" w14:textId="77777777" w:rsidR="00C70A8B" w:rsidRDefault="00C70A8B" w:rsidP="00C70A8B">
      <w:pPr>
        <w:spacing w:after="0"/>
        <w:jc w:val="both"/>
        <w:rPr>
          <w:rFonts w:ascii="Garamond" w:eastAsia="Times New Roman" w:hAnsi="Garamond" w:cs="Arial"/>
          <w:lang w:eastAsia="sl-SI"/>
        </w:rPr>
      </w:pPr>
    </w:p>
    <w:p w14:paraId="20C4E910"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3E8607AF"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3D2DDEE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23CC564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117856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2E660B4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BCA64B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4C00E485" w14:textId="77777777" w:rsidTr="00427C9B">
        <w:tc>
          <w:tcPr>
            <w:tcW w:w="2303" w:type="dxa"/>
            <w:tcBorders>
              <w:top w:val="single" w:sz="4" w:space="0" w:color="auto"/>
              <w:left w:val="single" w:sz="4" w:space="0" w:color="auto"/>
              <w:bottom w:val="single" w:sz="4" w:space="0" w:color="auto"/>
              <w:right w:val="single" w:sz="4" w:space="0" w:color="auto"/>
            </w:tcBorders>
          </w:tcPr>
          <w:p w14:paraId="36E1AA8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A58C53C"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A93326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29404FA5" w14:textId="77777777" w:rsidTr="00427C9B">
        <w:tc>
          <w:tcPr>
            <w:tcW w:w="2303" w:type="dxa"/>
            <w:tcBorders>
              <w:top w:val="single" w:sz="4" w:space="0" w:color="auto"/>
              <w:left w:val="single" w:sz="4" w:space="0" w:color="auto"/>
              <w:bottom w:val="single" w:sz="4" w:space="0" w:color="auto"/>
              <w:right w:val="single" w:sz="4" w:space="0" w:color="auto"/>
            </w:tcBorders>
          </w:tcPr>
          <w:p w14:paraId="594B9303"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353CBF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0C539A0"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8146A52" w14:textId="77777777" w:rsidTr="00427C9B">
        <w:tc>
          <w:tcPr>
            <w:tcW w:w="2303" w:type="dxa"/>
            <w:tcBorders>
              <w:top w:val="single" w:sz="4" w:space="0" w:color="auto"/>
              <w:left w:val="single" w:sz="4" w:space="0" w:color="auto"/>
              <w:bottom w:val="single" w:sz="4" w:space="0" w:color="auto"/>
              <w:right w:val="single" w:sz="4" w:space="0" w:color="auto"/>
            </w:tcBorders>
          </w:tcPr>
          <w:p w14:paraId="233C4057"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97D0EF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DB37175" w14:textId="77777777" w:rsidR="00C70A8B" w:rsidRDefault="00C70A8B" w:rsidP="00427C9B">
            <w:pPr>
              <w:spacing w:after="0" w:line="247" w:lineRule="auto"/>
              <w:jc w:val="both"/>
              <w:rPr>
                <w:rFonts w:ascii="Garamond" w:eastAsia="Times New Roman" w:hAnsi="Garamond" w:cs="Arial"/>
                <w:kern w:val="3"/>
                <w:lang w:eastAsia="sl-SI"/>
              </w:rPr>
            </w:pPr>
          </w:p>
        </w:tc>
      </w:tr>
    </w:tbl>
    <w:p w14:paraId="223FBD4F" w14:textId="77777777" w:rsidR="00C70A8B" w:rsidRDefault="00C70A8B" w:rsidP="00C70A8B">
      <w:pPr>
        <w:spacing w:after="0"/>
        <w:jc w:val="both"/>
        <w:rPr>
          <w:rFonts w:ascii="Garamond" w:eastAsia="Times New Roman" w:hAnsi="Garamond" w:cs="Arial"/>
          <w:lang w:eastAsia="sl-SI"/>
        </w:rPr>
      </w:pPr>
    </w:p>
    <w:p w14:paraId="024E3A4C"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02A5F470"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0E1F2AB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5CB73FD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D183DB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260595C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F50324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72B52178" w14:textId="77777777" w:rsidTr="00427C9B">
        <w:tc>
          <w:tcPr>
            <w:tcW w:w="2303" w:type="dxa"/>
            <w:tcBorders>
              <w:top w:val="single" w:sz="4" w:space="0" w:color="auto"/>
              <w:left w:val="single" w:sz="4" w:space="0" w:color="auto"/>
              <w:bottom w:val="single" w:sz="4" w:space="0" w:color="auto"/>
              <w:right w:val="single" w:sz="4" w:space="0" w:color="auto"/>
            </w:tcBorders>
          </w:tcPr>
          <w:p w14:paraId="339F1EF7"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A73BEFF"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573489A"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E1F0849" w14:textId="77777777" w:rsidTr="00427C9B">
        <w:tc>
          <w:tcPr>
            <w:tcW w:w="2303" w:type="dxa"/>
            <w:tcBorders>
              <w:top w:val="single" w:sz="4" w:space="0" w:color="auto"/>
              <w:left w:val="single" w:sz="4" w:space="0" w:color="auto"/>
              <w:bottom w:val="single" w:sz="4" w:space="0" w:color="auto"/>
              <w:right w:val="single" w:sz="4" w:space="0" w:color="auto"/>
            </w:tcBorders>
          </w:tcPr>
          <w:p w14:paraId="29D1FD85"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7F793C8"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FED4FE5" w14:textId="77777777" w:rsidR="00C70A8B" w:rsidRDefault="00C70A8B" w:rsidP="00427C9B">
            <w:pPr>
              <w:spacing w:after="0" w:line="247" w:lineRule="auto"/>
              <w:jc w:val="both"/>
              <w:rPr>
                <w:rFonts w:ascii="Garamond" w:eastAsia="Times New Roman" w:hAnsi="Garamond" w:cs="Arial"/>
                <w:kern w:val="3"/>
                <w:lang w:eastAsia="sl-SI"/>
              </w:rPr>
            </w:pPr>
          </w:p>
        </w:tc>
      </w:tr>
    </w:tbl>
    <w:p w14:paraId="078DE1B8" w14:textId="77777777" w:rsidR="00C70A8B" w:rsidRDefault="00C70A8B" w:rsidP="00C70A8B">
      <w:pPr>
        <w:spacing w:after="0"/>
        <w:jc w:val="both"/>
        <w:rPr>
          <w:rFonts w:ascii="Garamond" w:eastAsia="Times New Roman" w:hAnsi="Garamond" w:cs="Arial"/>
          <w:lang w:eastAsia="sl-SI"/>
        </w:rPr>
      </w:pPr>
    </w:p>
    <w:p w14:paraId="6918F36F"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47A5F14A"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7D3FCDE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3CA017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69AE2AB6" w14:textId="77777777" w:rsidTr="00427C9B">
        <w:tc>
          <w:tcPr>
            <w:tcW w:w="3936" w:type="dxa"/>
            <w:tcBorders>
              <w:top w:val="single" w:sz="4" w:space="0" w:color="auto"/>
              <w:left w:val="single" w:sz="4" w:space="0" w:color="auto"/>
              <w:bottom w:val="single" w:sz="4" w:space="0" w:color="auto"/>
              <w:right w:val="single" w:sz="4" w:space="0" w:color="auto"/>
            </w:tcBorders>
          </w:tcPr>
          <w:p w14:paraId="44268849"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154741A6"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06630F16" w14:textId="77777777" w:rsidTr="00427C9B">
        <w:tc>
          <w:tcPr>
            <w:tcW w:w="3936" w:type="dxa"/>
            <w:tcBorders>
              <w:top w:val="single" w:sz="4" w:space="0" w:color="auto"/>
              <w:left w:val="single" w:sz="4" w:space="0" w:color="auto"/>
              <w:bottom w:val="single" w:sz="4" w:space="0" w:color="auto"/>
              <w:right w:val="single" w:sz="4" w:space="0" w:color="auto"/>
            </w:tcBorders>
          </w:tcPr>
          <w:p w14:paraId="59A964CD"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528D00C3" w14:textId="77777777" w:rsidR="00C70A8B" w:rsidRDefault="00C70A8B" w:rsidP="00427C9B">
            <w:pPr>
              <w:spacing w:after="0" w:line="247" w:lineRule="auto"/>
              <w:jc w:val="both"/>
              <w:rPr>
                <w:rFonts w:ascii="Garamond" w:eastAsia="Times New Roman" w:hAnsi="Garamond" w:cs="Arial"/>
                <w:kern w:val="3"/>
                <w:lang w:eastAsia="sl-SI"/>
              </w:rPr>
            </w:pPr>
          </w:p>
        </w:tc>
      </w:tr>
    </w:tbl>
    <w:p w14:paraId="21467518" w14:textId="77777777" w:rsidR="00C70A8B" w:rsidRDefault="00C70A8B" w:rsidP="00C70A8B">
      <w:pPr>
        <w:spacing w:after="0"/>
        <w:jc w:val="both"/>
        <w:rPr>
          <w:rFonts w:ascii="Garamond" w:eastAsia="Times New Roman" w:hAnsi="Garamond" w:cs="Arial"/>
          <w:lang w:eastAsia="sl-SI"/>
        </w:rPr>
      </w:pPr>
    </w:p>
    <w:p w14:paraId="2706D2BE" w14:textId="77777777" w:rsidR="00C70A8B" w:rsidRDefault="00C70A8B" w:rsidP="00C70A8B">
      <w:pPr>
        <w:spacing w:after="0"/>
        <w:jc w:val="both"/>
        <w:rPr>
          <w:rFonts w:ascii="Garamond" w:eastAsia="Times New Roman" w:hAnsi="Garamond" w:cs="Arial"/>
          <w:lang w:eastAsia="sl-SI"/>
        </w:rPr>
      </w:pPr>
    </w:p>
    <w:p w14:paraId="4BCF7F4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72522F0A" w14:textId="77777777" w:rsidR="00C70A8B" w:rsidRDefault="00C70A8B" w:rsidP="00C70A8B">
      <w:pPr>
        <w:spacing w:after="0"/>
        <w:ind w:left="360"/>
        <w:jc w:val="both"/>
        <w:rPr>
          <w:rFonts w:ascii="Garamond" w:eastAsia="Times New Roman" w:hAnsi="Garamond" w:cs="Arial"/>
          <w:lang w:eastAsia="sl-SI"/>
        </w:rPr>
      </w:pPr>
    </w:p>
    <w:p w14:paraId="55E37C9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132F33FA" w14:textId="77777777" w:rsidR="00C70A8B" w:rsidRDefault="00C70A8B" w:rsidP="00C70A8B">
      <w:pPr>
        <w:spacing w:after="0" w:line="360" w:lineRule="auto"/>
        <w:jc w:val="both"/>
        <w:rPr>
          <w:rFonts w:ascii="Garamond" w:eastAsia="Times New Roman" w:hAnsi="Garamond" w:cs="Arial"/>
          <w:lang w:eastAsia="sl-SI"/>
        </w:rPr>
      </w:pPr>
    </w:p>
    <w:p w14:paraId="14E9BB1D"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65BC1156"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7AF20D38"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32F21CA6" w14:textId="77777777" w:rsidR="009C6117" w:rsidRPr="004659B9" w:rsidRDefault="009C6117" w:rsidP="009C6117">
      <w:pPr>
        <w:jc w:val="both"/>
        <w:rPr>
          <w:rFonts w:ascii="Garamond" w:hAnsi="Garamond"/>
          <w:u w:val="single"/>
        </w:rPr>
      </w:pPr>
    </w:p>
    <w:p w14:paraId="0D41D729"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31E804FB" w14:textId="77777777" w:rsidR="009C6117" w:rsidRPr="004659B9" w:rsidRDefault="009C6117" w:rsidP="009C6117">
      <w:pPr>
        <w:rPr>
          <w:rFonts w:ascii="Garamond" w:hAnsi="Garamond"/>
          <w:lang w:eastAsia="zh-CN"/>
        </w:rPr>
      </w:pPr>
    </w:p>
    <w:p w14:paraId="2D13D6CB"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6D23F9C4" w14:textId="77777777" w:rsidR="009C6117" w:rsidRPr="004659B9" w:rsidRDefault="009C6117" w:rsidP="009C6117">
      <w:pPr>
        <w:rPr>
          <w:rFonts w:ascii="Garamond" w:hAnsi="Garamond"/>
          <w:u w:val="single"/>
          <w:lang w:eastAsia="zh-CN"/>
        </w:rPr>
      </w:pPr>
    </w:p>
    <w:p w14:paraId="1831D41C"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4AA2EC0C" w14:textId="4E53B9FF" w:rsidR="009C6117" w:rsidRPr="004659B9" w:rsidRDefault="00F6483E" w:rsidP="009C6117">
      <w:pPr>
        <w:rPr>
          <w:rFonts w:ascii="Garamond" w:hAnsi="Garamond"/>
          <w:b/>
          <w:bCs/>
        </w:rPr>
      </w:pPr>
      <w:r w:rsidRPr="00FC52EF">
        <w:rPr>
          <w:rFonts w:ascii="Garamond" w:eastAsia="Calibri" w:hAnsi="Garamond"/>
          <w:b/>
          <w:bCs/>
        </w:rPr>
        <w:t>»</w:t>
      </w:r>
      <w:r w:rsidR="00FC52EF">
        <w:rPr>
          <w:rFonts w:ascii="Garamond" w:eastAsia="Times New Roman" w:hAnsi="Garamond"/>
          <w:b/>
          <w:lang w:eastAsia="sl-SI"/>
        </w:rPr>
        <w:t>EN_689_2025</w:t>
      </w:r>
      <w:r w:rsidR="00FC52EF">
        <w:rPr>
          <w:rFonts w:ascii="Garamond" w:eastAsia="Calibri" w:hAnsi="Garamond"/>
          <w:b/>
          <w:bCs/>
        </w:rPr>
        <w:t>-</w:t>
      </w:r>
      <w:r w:rsidR="00FC52EF" w:rsidRPr="00FC52EF">
        <w:rPr>
          <w:rFonts w:ascii="Garamond" w:eastAsia="Calibri" w:hAnsi="Garamond" w:cs="Aptos"/>
          <w:b/>
          <w:bCs/>
          <w:lang w:eastAsia="sl-SI"/>
        </w:rPr>
        <w:t>POPRAVILO ANALIZATORJA</w:t>
      </w:r>
      <w:r w:rsidRPr="00FC52EF">
        <w:rPr>
          <w:rFonts w:ascii="Garamond" w:eastAsia="Calibri" w:hAnsi="Garamond"/>
          <w:b/>
          <w:bCs/>
        </w:rPr>
        <w:t>«</w:t>
      </w:r>
    </w:p>
    <w:p w14:paraId="674652D6" w14:textId="77777777" w:rsidR="009C6117" w:rsidRPr="008A0764" w:rsidRDefault="009C6117" w:rsidP="009C6117">
      <w:pPr>
        <w:rPr>
          <w:rFonts w:ascii="Garamond" w:hAnsi="Garamond"/>
          <w:bCs/>
        </w:rPr>
      </w:pPr>
      <w:r w:rsidRPr="008A0764">
        <w:rPr>
          <w:rFonts w:ascii="Garamond" w:hAnsi="Garamond"/>
          <w:bCs/>
        </w:rPr>
        <w:t>oddajam sledečo ponudbo</w:t>
      </w:r>
    </w:p>
    <w:p w14:paraId="0FE4CAB7" w14:textId="77777777" w:rsidR="009C6117" w:rsidRPr="004659B9" w:rsidRDefault="009C6117" w:rsidP="009C6117">
      <w:pPr>
        <w:rPr>
          <w:rFonts w:ascii="Garamond" w:hAnsi="Garamond"/>
          <w:b/>
          <w:lang w:eastAsia="zh-CN"/>
        </w:rPr>
      </w:pPr>
    </w:p>
    <w:p w14:paraId="57418254"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6168BE66" w14:textId="77777777" w:rsidTr="00033422">
        <w:trPr>
          <w:trHeight w:val="656"/>
        </w:trPr>
        <w:tc>
          <w:tcPr>
            <w:tcW w:w="4537" w:type="dxa"/>
            <w:tcBorders>
              <w:left w:val="single" w:sz="4" w:space="0" w:color="auto"/>
            </w:tcBorders>
          </w:tcPr>
          <w:p w14:paraId="0731C508"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1B6088B1" w14:textId="77777777" w:rsidR="009C6117" w:rsidRPr="004659B9" w:rsidRDefault="009C6117" w:rsidP="00033422">
            <w:pPr>
              <w:rPr>
                <w:rFonts w:ascii="Garamond" w:hAnsi="Garamond"/>
              </w:rPr>
            </w:pPr>
          </w:p>
        </w:tc>
      </w:tr>
    </w:tbl>
    <w:p w14:paraId="0A5D2F91" w14:textId="77777777" w:rsidR="009C6117" w:rsidRDefault="009C6117" w:rsidP="009C6117">
      <w:pPr>
        <w:rPr>
          <w:rFonts w:ascii="Garamond" w:hAnsi="Garamond"/>
        </w:rPr>
      </w:pPr>
    </w:p>
    <w:p w14:paraId="33F67F5B" w14:textId="77777777" w:rsidR="009C6117" w:rsidRDefault="009C6117" w:rsidP="009C6117">
      <w:pPr>
        <w:rPr>
          <w:rFonts w:ascii="Garamond" w:hAnsi="Garamond"/>
        </w:rPr>
      </w:pPr>
    </w:p>
    <w:p w14:paraId="128089F2" w14:textId="77777777" w:rsidR="009C6117" w:rsidRDefault="009C6117" w:rsidP="009C6117">
      <w:pPr>
        <w:rPr>
          <w:rFonts w:ascii="Garamond" w:hAnsi="Garamond"/>
        </w:rPr>
      </w:pPr>
    </w:p>
    <w:p w14:paraId="6838D21E" w14:textId="77777777" w:rsidR="009C6117" w:rsidRDefault="009C6117" w:rsidP="009C6117">
      <w:pPr>
        <w:rPr>
          <w:rFonts w:ascii="Garamond" w:hAnsi="Garamond"/>
        </w:rPr>
      </w:pPr>
    </w:p>
    <w:p w14:paraId="66E1B47E"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7BD63FAE" w14:textId="77777777" w:rsidR="009C6117" w:rsidRPr="004659B9" w:rsidRDefault="009C6117" w:rsidP="009C6117">
      <w:pPr>
        <w:rPr>
          <w:rFonts w:ascii="Garamond" w:hAnsi="Garamond"/>
        </w:rPr>
      </w:pPr>
    </w:p>
    <w:p w14:paraId="6555E45B" w14:textId="77777777" w:rsidR="009C6117" w:rsidRPr="004659B9" w:rsidRDefault="009C6117" w:rsidP="009C6117">
      <w:pPr>
        <w:rPr>
          <w:rFonts w:ascii="Garamond" w:hAnsi="Garamond"/>
        </w:rPr>
      </w:pPr>
    </w:p>
    <w:p w14:paraId="2B265180"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78115830" w14:textId="77777777" w:rsidR="009C6117" w:rsidRPr="004659B9" w:rsidRDefault="009C6117" w:rsidP="009C6117">
      <w:pPr>
        <w:rPr>
          <w:rFonts w:ascii="Garamond" w:hAnsi="Garamond"/>
        </w:rPr>
      </w:pPr>
    </w:p>
    <w:p w14:paraId="4C712E96" w14:textId="77777777" w:rsidR="009C6117" w:rsidRPr="004659B9" w:rsidRDefault="009C6117" w:rsidP="009C6117">
      <w:pPr>
        <w:rPr>
          <w:rFonts w:ascii="Garamond" w:hAnsi="Garamond"/>
        </w:rPr>
      </w:pPr>
    </w:p>
    <w:p w14:paraId="2D1501CA" w14:textId="77777777" w:rsidR="009C6117" w:rsidRDefault="009C6117">
      <w:pPr>
        <w:rPr>
          <w:rFonts w:ascii="Garamond" w:hAnsi="Garamond"/>
        </w:rPr>
      </w:pPr>
    </w:p>
    <w:p w14:paraId="19F27F4C"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0A801" w14:textId="77777777" w:rsidR="009B3E39" w:rsidRDefault="009B3E39">
      <w:pPr>
        <w:spacing w:after="0"/>
      </w:pPr>
      <w:r>
        <w:separator/>
      </w:r>
    </w:p>
  </w:endnote>
  <w:endnote w:type="continuationSeparator" w:id="0">
    <w:p w14:paraId="75753BDB" w14:textId="77777777" w:rsidR="009B3E39" w:rsidRDefault="009B3E3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62981E7D"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00D68FDC"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09939" w14:textId="77777777" w:rsidR="009B3E39" w:rsidRDefault="009B3E39">
      <w:pPr>
        <w:spacing w:after="0"/>
      </w:pPr>
      <w:r>
        <w:rPr>
          <w:color w:val="000000"/>
        </w:rPr>
        <w:separator/>
      </w:r>
    </w:p>
  </w:footnote>
  <w:footnote w:type="continuationSeparator" w:id="0">
    <w:p w14:paraId="22ADE66E" w14:textId="77777777" w:rsidR="009B3E39" w:rsidRDefault="009B3E3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2EF"/>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D3ECA"/>
    <w:rsid w:val="00377FCB"/>
    <w:rsid w:val="003A3DEA"/>
    <w:rsid w:val="00401CE5"/>
    <w:rsid w:val="00451167"/>
    <w:rsid w:val="004950D2"/>
    <w:rsid w:val="004C4652"/>
    <w:rsid w:val="004E7581"/>
    <w:rsid w:val="00535110"/>
    <w:rsid w:val="005814A3"/>
    <w:rsid w:val="005A2FBD"/>
    <w:rsid w:val="005B37F7"/>
    <w:rsid w:val="0060268B"/>
    <w:rsid w:val="00697840"/>
    <w:rsid w:val="0073380E"/>
    <w:rsid w:val="00760C1B"/>
    <w:rsid w:val="00773A33"/>
    <w:rsid w:val="007764D1"/>
    <w:rsid w:val="007A03FC"/>
    <w:rsid w:val="00855790"/>
    <w:rsid w:val="008A0764"/>
    <w:rsid w:val="008A1308"/>
    <w:rsid w:val="008A5A91"/>
    <w:rsid w:val="0097771F"/>
    <w:rsid w:val="009B3E39"/>
    <w:rsid w:val="009C6117"/>
    <w:rsid w:val="009E2DE9"/>
    <w:rsid w:val="00A214EE"/>
    <w:rsid w:val="00A507D2"/>
    <w:rsid w:val="00A9174C"/>
    <w:rsid w:val="00B25BCA"/>
    <w:rsid w:val="00B41DE4"/>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C52EF"/>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4D4A3"/>
  <w15:docId w15:val="{945F3FD5-A7AD-40C9-8768-25BAA8E2A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51DA1FF45947E1B28C26A4C03BC7F3"/>
        <w:category>
          <w:name w:val="Splošno"/>
          <w:gallery w:val="placeholder"/>
        </w:category>
        <w:types>
          <w:type w:val="bbPlcHdr"/>
        </w:types>
        <w:behaviors>
          <w:behavior w:val="content"/>
        </w:behaviors>
        <w:guid w:val="{AD6766E8-95DA-4B3C-AB8D-7F22F405A2A7}"/>
      </w:docPartPr>
      <w:docPartBody>
        <w:p w:rsidR="00000000" w:rsidRDefault="00000000">
          <w:pPr>
            <w:pStyle w:val="E051DA1FF45947E1B28C26A4C03BC7F3"/>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FFD"/>
    <w:rsid w:val="000D6FFD"/>
    <w:rsid w:val="00B41D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E051DA1FF45947E1B28C26A4C03BC7F3">
    <w:name w:val="E051DA1FF45947E1B28C26A4C03BC7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5</TotalTime>
  <Pages>5</Pages>
  <Words>1272</Words>
  <Characters>7254</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2025-10-16T07:16:00Z</dcterms:created>
  <dcterms:modified xsi:type="dcterms:W3CDTF">2025-10-16T07:21:00Z</dcterms:modified>
</cp:coreProperties>
</file>